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4FF" w:rsidRPr="004768C6" w:rsidRDefault="000A633F" w:rsidP="00D344FF">
      <w:pPr>
        <w:rPr>
          <w:rFonts w:eastAsia="Barlow" w:cs="Calibri"/>
        </w:rPr>
      </w:pPr>
      <w:r w:rsidRPr="004768C6">
        <w:rPr>
          <w:rFonts w:ascii="Barlow Medium" w:eastAsia="Barlow" w:hAnsi="Barlow Medium" w:cs="Calibri"/>
          <w:noProof/>
          <w:lang w:eastAsia="de-DE"/>
        </w:rPr>
        <mc:AlternateContent>
          <mc:Choice Requires="wps">
            <w:drawing>
              <wp:anchor distT="0" distB="0" distL="0" distR="0" simplePos="0" relativeHeight="251658240" behindDoc="0" locked="0" layoutInCell="1" allowOverlap="0" wp14:anchorId="55F0E667" wp14:editId="15C3E2E0">
                <wp:simplePos x="0" y="0"/>
                <wp:positionH relativeFrom="page">
                  <wp:posOffset>5581015</wp:posOffset>
                </wp:positionH>
                <wp:positionV relativeFrom="page">
                  <wp:posOffset>3755390</wp:posOffset>
                </wp:positionV>
                <wp:extent cx="1619885" cy="17970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19885" cy="179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4FF" w:rsidRPr="004768C6" w:rsidRDefault="00690E69" w:rsidP="00D344FF">
                            <w:pPr>
                              <w:rPr>
                                <w:rFonts w:eastAsia="Barlow" w:cs="Calibri"/>
                              </w:rPr>
                            </w:pPr>
                            <w:r w:rsidRPr="004768C6">
                              <w:rPr>
                                <w:rFonts w:eastAsia="Barlow" w:cs="Calibri"/>
                              </w:rPr>
                              <w:t>Dresden</w:t>
                            </w:r>
                            <w:r w:rsidR="00D344FF" w:rsidRPr="004768C6">
                              <w:rPr>
                                <w:rFonts w:eastAsia="Barlow" w:cs="Calibri"/>
                              </w:rPr>
                              <w:t xml:space="preserve">, </w:t>
                            </w:r>
                            <w:r w:rsidRPr="004768C6">
                              <w:rPr>
                                <w:rFonts w:eastAsia="Barlow" w:cs="Calibri"/>
                              </w:rPr>
                              <w:t>1</w:t>
                            </w:r>
                            <w:r w:rsidR="00D344FF" w:rsidRPr="004768C6">
                              <w:rPr>
                                <w:rFonts w:eastAsia="Barlow" w:cs="Calibri"/>
                              </w:rPr>
                              <w:t xml:space="preserve">. </w:t>
                            </w:r>
                            <w:r w:rsidRPr="004768C6">
                              <w:rPr>
                                <w:rFonts w:eastAsia="Barlow" w:cs="Calibri"/>
                              </w:rPr>
                              <w:t>Juli</w:t>
                            </w:r>
                            <w:r w:rsidR="00D344FF" w:rsidRPr="004768C6">
                              <w:rPr>
                                <w:rFonts w:eastAsia="Barlow" w:cs="Calibri"/>
                              </w:rPr>
                              <w:t xml:space="preserve"> 20</w:t>
                            </w:r>
                            <w:r w:rsidRPr="004768C6">
                              <w:rPr>
                                <w:rFonts w:eastAsia="Barlow" w:cs="Calibri"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F0E6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39.45pt;margin-top:295.7pt;width:127.55pt;height:14.1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" o:allowoverlap="f" filled="f" stroked="f">
                <v:path arrowok="t"/>
                <v:textbox inset="0,0,0,0">
                  <w:txbxContent>
                    <w:p w:rsidR="00D344FF" w:rsidRPr="004768C6" w:rsidRDefault="00690E69" w:rsidP="00D344FF">
                      <w:pPr>
                        <w:rPr>
                          <w:rFonts w:eastAsia="Barlow" w:cs="Calibri"/>
                        </w:rPr>
                      </w:pPr>
                      <w:r w:rsidRPr="004768C6">
                        <w:rPr>
                          <w:rFonts w:eastAsia="Barlow" w:cs="Calibri"/>
                        </w:rPr>
                        <w:t>Dresden</w:t>
                      </w:r>
                      <w:r w:rsidR="00D344FF" w:rsidRPr="004768C6">
                        <w:rPr>
                          <w:rFonts w:eastAsia="Barlow" w:cs="Calibri"/>
                        </w:rPr>
                        <w:t xml:space="preserve">, </w:t>
                      </w:r>
                      <w:r w:rsidRPr="004768C6">
                        <w:rPr>
                          <w:rFonts w:eastAsia="Barlow" w:cs="Calibri"/>
                        </w:rPr>
                        <w:t>1</w:t>
                      </w:r>
                      <w:r w:rsidR="00D344FF" w:rsidRPr="004768C6">
                        <w:rPr>
                          <w:rFonts w:eastAsia="Barlow" w:cs="Calibri"/>
                        </w:rPr>
                        <w:t xml:space="preserve">. </w:t>
                      </w:r>
                      <w:r w:rsidRPr="004768C6">
                        <w:rPr>
                          <w:rFonts w:eastAsia="Barlow" w:cs="Calibri"/>
                        </w:rPr>
                        <w:t>Juli</w:t>
                      </w:r>
                      <w:r w:rsidR="00D344FF" w:rsidRPr="004768C6">
                        <w:rPr>
                          <w:rFonts w:eastAsia="Barlow" w:cs="Calibri"/>
                        </w:rPr>
                        <w:t xml:space="preserve"> 20</w:t>
                      </w:r>
                      <w:r w:rsidRPr="004768C6">
                        <w:rPr>
                          <w:rFonts w:eastAsia="Barlow" w:cs="Calibri"/>
                        </w:rPr>
                        <w:t>22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344FF" w:rsidRPr="004768C6">
        <w:rPr>
          <w:rFonts w:ascii="Barlow Medium" w:eastAsia="Barlow" w:hAnsi="Barlow Medium" w:cs="Calibri"/>
        </w:rPr>
        <w:t xml:space="preserve">Betreff: </w:t>
      </w:r>
      <w:r w:rsidR="00B33032" w:rsidRPr="004768C6">
        <w:rPr>
          <w:rFonts w:eastAsia="Barlow" w:cs="Calibri"/>
        </w:rPr>
        <w:t>B</w:t>
      </w:r>
      <w:r w:rsidR="002A4EE1">
        <w:rPr>
          <w:rFonts w:eastAsia="Barlow" w:cs="Calibri"/>
        </w:rPr>
        <w:t>etreff…</w:t>
      </w:r>
    </w:p>
    <w:p w:rsidR="00D344FF" w:rsidRPr="004768C6" w:rsidRDefault="00D344FF" w:rsidP="00690E69">
      <w:pPr>
        <w:pStyle w:val="Anrede"/>
      </w:pPr>
      <w:r w:rsidRPr="004768C6">
        <w:t>Sehr geehrte Anrede,</w:t>
      </w:r>
    </w:p>
    <w:p w:rsidR="00D344FF" w:rsidRPr="002A4EE1" w:rsidRDefault="000A633F" w:rsidP="00D344FF">
      <w:pPr>
        <w:rPr>
          <w:rFonts w:cs="Calibri"/>
          <w:lang w:val="fr-FR"/>
        </w:rPr>
      </w:pPr>
      <w:r w:rsidRPr="004768C6">
        <w:rPr>
          <w:rFonts w:eastAsia="Barlow" w:cs="Calibri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E35C9B" wp14:editId="2B6466C0">
                <wp:simplePos x="0" y="0"/>
                <wp:positionH relativeFrom="page">
                  <wp:posOffset>900430</wp:posOffset>
                </wp:positionH>
                <wp:positionV relativeFrom="page">
                  <wp:posOffset>2153285</wp:posOffset>
                </wp:positionV>
                <wp:extent cx="2879725" cy="108013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79725" cy="1080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44FF" w:rsidRPr="004768C6" w:rsidRDefault="002A4EE1" w:rsidP="00D344FF">
                            <w:pPr>
                              <w:rPr>
                                <w:rFonts w:eastAsia="Barlow" w:cs="Calibri"/>
                              </w:rPr>
                            </w:pPr>
                            <w:r>
                              <w:rPr>
                                <w:rFonts w:eastAsia="Barlow" w:cs="Calibri"/>
                              </w:rPr>
                              <w:t>Anschrift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35C9B" id="Text Box 2" o:spid="_x0000_s1027" type="#_x0000_t202" style="position:absolute;margin-left:70.9pt;margin-top:169.55pt;width:226.7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" filled="f" stroked="f">
                <v:path arrowok="t"/>
                <v:textbox inset="0,0,0,0">
                  <w:txbxContent>
                    <w:p w:rsidR="00D344FF" w:rsidRPr="004768C6" w:rsidRDefault="002A4EE1" w:rsidP="00D344FF">
                      <w:pPr>
                        <w:rPr>
                          <w:rFonts w:eastAsia="Barlow" w:cs="Calibri"/>
                        </w:rPr>
                      </w:pPr>
                      <w:r>
                        <w:rPr>
                          <w:rFonts w:eastAsia="Barlow" w:cs="Calibri"/>
                        </w:rPr>
                        <w:t>Anschrift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D344FF" w:rsidRPr="004768C6">
        <w:rPr>
          <w:rFonts w:cs="Calibri"/>
          <w:lang w:val="fr-FR"/>
        </w:rPr>
        <w:t xml:space="preserve"> </w:t>
      </w:r>
      <w:proofErr w:type="spellStart"/>
      <w:r w:rsidR="002A4EE1">
        <w:rPr>
          <w:rFonts w:cs="Calibri"/>
          <w:lang w:val="fr-FR"/>
        </w:rPr>
        <w:t>Ihr</w:t>
      </w:r>
      <w:proofErr w:type="spellEnd"/>
      <w:r w:rsidR="002A4EE1">
        <w:rPr>
          <w:rFonts w:cs="Calibri"/>
          <w:lang w:val="fr-FR"/>
        </w:rPr>
        <w:t xml:space="preserve"> </w:t>
      </w:r>
      <w:proofErr w:type="spellStart"/>
      <w:r w:rsidR="002A4EE1">
        <w:rPr>
          <w:rFonts w:cs="Calibri"/>
          <w:lang w:val="fr-FR"/>
        </w:rPr>
        <w:t>Text</w:t>
      </w:r>
      <w:proofErr w:type="spellEnd"/>
      <w:r w:rsidR="002A4EE1">
        <w:rPr>
          <w:rFonts w:cs="Calibri"/>
          <w:lang w:val="fr-FR"/>
        </w:rPr>
        <w:t>…</w:t>
      </w:r>
    </w:p>
    <w:p w:rsidR="00D344FF" w:rsidRPr="004768C6" w:rsidRDefault="00D344FF" w:rsidP="00D344FF">
      <w:pPr>
        <w:pStyle w:val="Gru"/>
        <w:rPr>
          <w:rFonts w:eastAsia="Barlow" w:cs="Calibri"/>
        </w:rPr>
      </w:pPr>
      <w:r w:rsidRPr="004768C6">
        <w:rPr>
          <w:rFonts w:eastAsia="Barlow" w:cs="Calibri"/>
        </w:rPr>
        <w:t>Mit freundlichen Grüßen,</w:t>
      </w:r>
    </w:p>
    <w:p w:rsidR="00D344FF" w:rsidRPr="004768C6" w:rsidRDefault="002A4EE1" w:rsidP="000A633F">
      <w:pPr>
        <w:pStyle w:val="Absender"/>
      </w:pPr>
      <w:r>
        <w:t>Ihr Name</w:t>
      </w:r>
    </w:p>
    <w:p w:rsidR="00D344FF" w:rsidRPr="004768C6" w:rsidRDefault="002A4EE1" w:rsidP="000A633F">
      <w:pPr>
        <w:pStyle w:val="AbsenderFunktion"/>
      </w:pPr>
      <w:r>
        <w:t>Ihre Funktion</w:t>
      </w:r>
    </w:p>
    <w:sectPr w:rsidR="00D344FF" w:rsidRPr="004768C6" w:rsidSect="00D344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914" w:right="3686" w:bottom="1077" w:left="1418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D84" w:rsidRPr="004768C6" w:rsidRDefault="00321D84">
      <w:pPr>
        <w:rPr>
          <w:rFonts w:eastAsia="Barlow" w:cs="Calibri"/>
        </w:rPr>
      </w:pPr>
      <w:r w:rsidRPr="004768C6">
        <w:rPr>
          <w:rFonts w:eastAsia="Barlow" w:cs="Calibri"/>
        </w:rPr>
        <w:separator/>
      </w:r>
    </w:p>
  </w:endnote>
  <w:endnote w:type="continuationSeparator" w:id="0">
    <w:p w:rsidR="00321D84" w:rsidRPr="004768C6" w:rsidRDefault="00321D84">
      <w:pPr>
        <w:rPr>
          <w:rFonts w:eastAsia="Barlow" w:cs="Calibri"/>
        </w:rPr>
      </w:pPr>
      <w:r w:rsidRPr="004768C6">
        <w:rPr>
          <w:rFonts w:eastAsia="Barlow" w:cs="Calibri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Cambria"/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rlow">
    <w:panose1 w:val="00000500000000000000"/>
    <w:charset w:val="4D"/>
    <w:family w:val="auto"/>
    <w:notTrueType/>
    <w:pitch w:val="variable"/>
    <w:sig w:usb0="20000007" w:usb1="00000000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rlow Medium">
    <w:panose1 w:val="00000600000000000000"/>
    <w:charset w:val="4D"/>
    <w:family w:val="auto"/>
    <w:notTrueType/>
    <w:pitch w:val="variable"/>
    <w:sig w:usb0="20000007" w:usb1="00000000" w:usb2="00000000" w:usb3="00000000" w:csb0="00000193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EE1" w:rsidRDefault="002A4EE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EE1" w:rsidRDefault="002A4EE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4FF" w:rsidRPr="004768C6" w:rsidRDefault="000A633F">
    <w:pPr>
      <w:pStyle w:val="Fuzeile"/>
      <w:rPr>
        <w:rFonts w:eastAsia="Barlow" w:cs="Calibri"/>
      </w:rPr>
    </w:pPr>
    <w:r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E74A45" wp14:editId="1BA36B3E">
              <wp:simplePos x="0" y="0"/>
              <wp:positionH relativeFrom="page">
                <wp:posOffset>5580474</wp:posOffset>
              </wp:positionH>
              <wp:positionV relativeFrom="page">
                <wp:posOffset>7254992</wp:posOffset>
              </wp:positionV>
              <wp:extent cx="1697096" cy="2735297"/>
              <wp:effectExtent l="0" t="0" r="5080" b="8255"/>
              <wp:wrapTight wrapText="bothSides">
                <wp:wrapPolygon edited="0">
                  <wp:start x="0" y="0"/>
                  <wp:lineTo x="0" y="21565"/>
                  <wp:lineTo x="21503" y="21565"/>
                  <wp:lineTo x="21503" y="0"/>
                  <wp:lineTo x="0" y="0"/>
                </wp:wrapPolygon>
              </wp:wrapTight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97096" cy="27352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4FF" w:rsidRPr="0011767A" w:rsidRDefault="000A633F" w:rsidP="0011767A">
                          <w:pPr>
                            <w:pStyle w:val="sideheader"/>
                            <w:rPr>
                              <w:rFonts w:ascii="Barlow" w:hAnsi="Barlow"/>
                            </w:rPr>
                          </w:pPr>
                          <w:r w:rsidRPr="004768C6">
                            <w:rPr>
                              <w:b/>
                            </w:rPr>
                            <w:t>TUDAG</w:t>
                          </w:r>
                          <w:r w:rsidR="00D344FF" w:rsidRPr="004768C6">
                            <w:t xml:space="preserve"> </w:t>
                          </w:r>
                          <w:r w:rsidRPr="0011767A">
                            <w:rPr>
                              <w:rFonts w:ascii="Barlow" w:hAnsi="Barlow"/>
                            </w:rPr>
                            <w:t>TU Dresden Aktiengesellschaft</w:t>
                          </w:r>
                        </w:p>
                        <w:p w:rsidR="00D344FF" w:rsidRPr="004768C6" w:rsidRDefault="000A633F" w:rsidP="000A633F">
                          <w:pPr>
                            <w:pStyle w:val="sidetitel"/>
                            <w:rPr>
                              <w:spacing w:val="-8"/>
                            </w:rPr>
                          </w:pPr>
                          <w:r w:rsidRPr="004768C6">
                            <w:t>Vorstand</w:t>
                          </w:r>
                        </w:p>
                        <w:p w:rsidR="000A633F" w:rsidRDefault="00D344FF" w:rsidP="000A633F">
                          <w:pPr>
                            <w:pStyle w:val="side"/>
                            <w:rPr>
                              <w:rFonts w:eastAsia="Barlow"/>
                              <w:i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>Udo Werner</w:t>
                          </w:r>
                          <w:r w:rsidR="000A633F" w:rsidRPr="004768C6">
                            <w:rPr>
                              <w:rFonts w:eastAsia="Barlow"/>
                            </w:rPr>
                            <w:br/>
                            <w:t xml:space="preserve">   </w:t>
                          </w:r>
                          <w:r w:rsidR="000A633F" w:rsidRPr="004768C6">
                            <w:rPr>
                              <w:rFonts w:eastAsia="Barlow"/>
                              <w:i/>
                            </w:rPr>
                            <w:t>Vorstandssprecher</w:t>
                          </w:r>
                        </w:p>
                        <w:p w:rsidR="00864B1D" w:rsidRPr="004768C6" w:rsidRDefault="00864B1D" w:rsidP="000A633F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6C1E3F">
                            <w:rPr>
                              <w:rFonts w:eastAsia="Barlow"/>
                            </w:rPr>
                            <w:t>Dr. Merle Emre</w:t>
                          </w:r>
                          <w:r>
                            <w:rPr>
                              <w:rFonts w:eastAsia="Barlow"/>
                            </w:rPr>
                            <w:br/>
                          </w:r>
                          <w:r w:rsidRPr="004768C6">
                            <w:rPr>
                              <w:rFonts w:eastAsia="Barlow"/>
                            </w:rPr>
                            <w:t xml:space="preserve">   </w:t>
                          </w:r>
                          <w:r w:rsidRPr="004768C6">
                            <w:rPr>
                              <w:rFonts w:eastAsia="Barlow"/>
                              <w:i/>
                            </w:rPr>
                            <w:t>Vorst</w:t>
                          </w:r>
                          <w:r>
                            <w:rPr>
                              <w:rFonts w:eastAsia="Barlow"/>
                              <w:i/>
                            </w:rPr>
                            <w:t>ändin</w:t>
                          </w:r>
                          <w:r w:rsidRPr="004768C6">
                            <w:rPr>
                              <w:rFonts w:eastAsia="Barlow"/>
                              <w:i/>
                            </w:rPr>
                            <w:t xml:space="preserve"> für </w:t>
                          </w:r>
                          <w:r>
                            <w:rPr>
                              <w:rFonts w:eastAsia="Barlow"/>
                              <w:i/>
                            </w:rPr>
                            <w:t>Wissens</w:t>
                          </w:r>
                          <w:r w:rsidRPr="004768C6">
                            <w:rPr>
                              <w:rFonts w:eastAsia="Barlow"/>
                              <w:i/>
                            </w:rPr>
                            <w:t>transfer</w:t>
                          </w:r>
                          <w:bookmarkStart w:id="0" w:name="_GoBack"/>
                          <w:bookmarkEnd w:id="0"/>
                        </w:p>
                        <w:p w:rsidR="00D344FF" w:rsidRPr="004768C6" w:rsidRDefault="000A633F" w:rsidP="000A633F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 xml:space="preserve">Prof. Dr. med. habil. Jacques </w:t>
                          </w:r>
                          <w:proofErr w:type="spellStart"/>
                          <w:r w:rsidRPr="004768C6">
                            <w:rPr>
                              <w:rFonts w:eastAsia="Barlow"/>
                            </w:rPr>
                            <w:t>Rohayem</w:t>
                          </w:r>
                          <w:proofErr w:type="spellEnd"/>
                          <w:r w:rsidRPr="004768C6">
                            <w:rPr>
                              <w:rFonts w:eastAsia="Barlow"/>
                            </w:rPr>
                            <w:br/>
                            <w:t xml:space="preserve">   </w:t>
                          </w:r>
                          <w:r w:rsidRPr="004768C6">
                            <w:rPr>
                              <w:rFonts w:eastAsia="Barlow"/>
                              <w:i/>
                            </w:rPr>
                            <w:t>Vorstand für Technologietransfer</w:t>
                          </w:r>
                        </w:p>
                        <w:p w:rsidR="00E21B32" w:rsidRPr="004768C6" w:rsidRDefault="00E21B32" w:rsidP="00E21B32">
                          <w:pPr>
                            <w:pStyle w:val="sidetitel"/>
                          </w:pPr>
                          <w:r w:rsidRPr="004768C6">
                            <w:t>Aufsichtsratsvorsitzender</w:t>
                          </w:r>
                        </w:p>
                        <w:p w:rsidR="00E21B32" w:rsidRPr="004768C6" w:rsidRDefault="00E21B32" w:rsidP="00E21B32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 xml:space="preserve">Reiner </w:t>
                          </w:r>
                          <w:proofErr w:type="spellStart"/>
                          <w:r w:rsidRPr="004768C6">
                            <w:rPr>
                              <w:rFonts w:eastAsia="Barlow"/>
                            </w:rPr>
                            <w:t>Zieschank</w:t>
                          </w:r>
                          <w:proofErr w:type="spellEnd"/>
                        </w:p>
                        <w:p w:rsidR="00D344FF" w:rsidRPr="004768C6" w:rsidRDefault="00D344FF" w:rsidP="000A633F">
                          <w:pPr>
                            <w:pStyle w:val="sidetitel"/>
                          </w:pPr>
                          <w:r w:rsidRPr="004768C6">
                            <w:t>Bankverbindung</w:t>
                          </w:r>
                        </w:p>
                        <w:p w:rsidR="00D344FF" w:rsidRPr="004768C6" w:rsidRDefault="000A633F" w:rsidP="000A633F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>Commerzbank AG</w:t>
                          </w:r>
                          <w:r w:rsidRPr="004768C6">
                            <w:rPr>
                              <w:rFonts w:eastAsia="Barlow"/>
                            </w:rPr>
                            <w:br/>
                          </w:r>
                          <w:r w:rsidR="00D344FF" w:rsidRPr="004768C6">
                            <w:rPr>
                              <w:rFonts w:eastAsia="Barlow"/>
                            </w:rPr>
                            <w:tab/>
                            <w:t>IBAN</w:t>
                          </w:r>
                          <w:r w:rsidR="00D344FF" w:rsidRPr="004768C6">
                            <w:rPr>
                              <w:rFonts w:eastAsia="Barlow"/>
                            </w:rPr>
                            <w:tab/>
                          </w:r>
                          <w:r w:rsidRPr="004768C6">
                            <w:rPr>
                              <w:rFonts w:eastAsia="Barlow"/>
                            </w:rPr>
                            <w:t>DE79 8508 0000 0413 9550 00</w:t>
                          </w:r>
                          <w:r w:rsidR="00D344FF" w:rsidRPr="004768C6">
                            <w:rPr>
                              <w:rFonts w:eastAsia="Barlow"/>
                            </w:rPr>
                            <w:br/>
                          </w:r>
                          <w:r w:rsidR="00D344FF" w:rsidRPr="004768C6">
                            <w:rPr>
                              <w:rFonts w:eastAsia="Barlow"/>
                            </w:rPr>
                            <w:tab/>
                            <w:t>BIC</w:t>
                          </w:r>
                          <w:r w:rsidR="00D344FF" w:rsidRPr="004768C6">
                            <w:rPr>
                              <w:rFonts w:eastAsia="Barlow"/>
                            </w:rPr>
                            <w:tab/>
                          </w:r>
                          <w:r w:rsidRPr="004768C6">
                            <w:rPr>
                              <w:rFonts w:eastAsia="Barlow"/>
                            </w:rPr>
                            <w:t>DRESDEFFXXX</w:t>
                          </w:r>
                        </w:p>
                        <w:p w:rsidR="00D344FF" w:rsidRPr="004768C6" w:rsidRDefault="00D344FF" w:rsidP="00D344FF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ab/>
                          </w:r>
                          <w:proofErr w:type="spellStart"/>
                          <w:r w:rsidRPr="004768C6">
                            <w:rPr>
                              <w:rFonts w:eastAsia="Barlow"/>
                            </w:rPr>
                            <w:t>Steuernr</w:t>
                          </w:r>
                          <w:proofErr w:type="spellEnd"/>
                          <w:r w:rsidRPr="004768C6">
                            <w:rPr>
                              <w:rFonts w:eastAsia="Barlow"/>
                            </w:rPr>
                            <w:t>.</w:t>
                          </w:r>
                          <w:r w:rsidRPr="004768C6">
                            <w:rPr>
                              <w:rFonts w:eastAsia="Barlow"/>
                            </w:rPr>
                            <w:tab/>
                          </w:r>
                          <w:r w:rsidR="000A633F" w:rsidRPr="004768C6">
                            <w:rPr>
                              <w:rFonts w:eastAsia="Barlow"/>
                            </w:rPr>
                            <w:t>203/100/02705</w:t>
                          </w:r>
                          <w:r w:rsidRPr="004768C6">
                            <w:rPr>
                              <w:rFonts w:eastAsia="Barlow"/>
                            </w:rPr>
                            <w:br/>
                          </w:r>
                          <w:r w:rsidRPr="004768C6">
                            <w:rPr>
                              <w:rFonts w:eastAsia="Barlow"/>
                            </w:rPr>
                            <w:tab/>
                          </w:r>
                          <w:proofErr w:type="spellStart"/>
                          <w:r w:rsidRPr="004768C6">
                            <w:rPr>
                              <w:rFonts w:eastAsia="Barlow"/>
                            </w:rPr>
                            <w:t>USt-IdNr</w:t>
                          </w:r>
                          <w:proofErr w:type="spellEnd"/>
                          <w:r w:rsidRPr="004768C6">
                            <w:rPr>
                              <w:rFonts w:eastAsia="Barlow"/>
                            </w:rPr>
                            <w:t>.</w:t>
                          </w:r>
                          <w:r w:rsidRPr="004768C6">
                            <w:rPr>
                              <w:rFonts w:eastAsia="Barlow"/>
                            </w:rPr>
                            <w:tab/>
                          </w:r>
                          <w:r w:rsidR="000A633F" w:rsidRPr="004768C6">
                            <w:rPr>
                              <w:rFonts w:eastAsia="Barlow"/>
                            </w:rPr>
                            <w:t>DE209295022</w:t>
                          </w:r>
                        </w:p>
                        <w:p w:rsidR="00D344FF" w:rsidRPr="004768C6" w:rsidRDefault="00D344FF" w:rsidP="00D344FF">
                          <w:pPr>
                            <w:pStyle w:val="side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 xml:space="preserve">Amtsgericht </w:t>
                          </w:r>
                          <w:r w:rsidR="000A633F" w:rsidRPr="004768C6">
                            <w:rPr>
                              <w:rFonts w:eastAsia="Barlow"/>
                            </w:rPr>
                            <w:t>Dresden</w:t>
                          </w:r>
                          <w:r w:rsidRPr="004768C6">
                            <w:rPr>
                              <w:rFonts w:eastAsia="Barlow"/>
                            </w:rPr>
                            <w:t>, HRB 1</w:t>
                          </w:r>
                          <w:r w:rsidR="000A633F" w:rsidRPr="004768C6">
                            <w:rPr>
                              <w:rFonts w:eastAsia="Barlow"/>
                            </w:rPr>
                            <w:t>8991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74A4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439.4pt;margin-top:571.25pt;width:133.65pt;height:215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" filled="f" stroked="f">
              <v:path arrowok="t"/>
              <v:textbox inset="0,0,0,0">
                <w:txbxContent>
                  <w:p w:rsidR="00D344FF" w:rsidRPr="0011767A" w:rsidRDefault="000A633F" w:rsidP="0011767A">
                    <w:pPr>
                      <w:pStyle w:val="sideheader"/>
                      <w:rPr>
                        <w:rFonts w:ascii="Barlow" w:hAnsi="Barlow"/>
                      </w:rPr>
                    </w:pPr>
                    <w:r w:rsidRPr="004768C6">
                      <w:rPr>
                        <w:b/>
                      </w:rPr>
                      <w:t>TUDAG</w:t>
                    </w:r>
                    <w:r w:rsidR="00D344FF" w:rsidRPr="004768C6">
                      <w:t xml:space="preserve"> </w:t>
                    </w:r>
                    <w:r w:rsidRPr="0011767A">
                      <w:rPr>
                        <w:rFonts w:ascii="Barlow" w:hAnsi="Barlow"/>
                      </w:rPr>
                      <w:t>TU Dresden Aktiengesellschaft</w:t>
                    </w:r>
                  </w:p>
                  <w:p w:rsidR="00D344FF" w:rsidRPr="004768C6" w:rsidRDefault="000A633F" w:rsidP="000A633F">
                    <w:pPr>
                      <w:pStyle w:val="sidetitel"/>
                      <w:rPr>
                        <w:spacing w:val="-8"/>
                      </w:rPr>
                    </w:pPr>
                    <w:r w:rsidRPr="004768C6">
                      <w:t>Vorstand</w:t>
                    </w:r>
                  </w:p>
                  <w:p w:rsidR="000A633F" w:rsidRDefault="00D344FF" w:rsidP="000A633F">
                    <w:pPr>
                      <w:pStyle w:val="side"/>
                      <w:rPr>
                        <w:rFonts w:eastAsia="Barlow"/>
                        <w:i/>
                      </w:rPr>
                    </w:pPr>
                    <w:r w:rsidRPr="004768C6">
                      <w:rPr>
                        <w:rFonts w:eastAsia="Barlow"/>
                      </w:rPr>
                      <w:t>Udo Werner</w:t>
                    </w:r>
                    <w:r w:rsidR="000A633F" w:rsidRPr="004768C6">
                      <w:rPr>
                        <w:rFonts w:eastAsia="Barlow"/>
                      </w:rPr>
                      <w:br/>
                      <w:t xml:space="preserve">   </w:t>
                    </w:r>
                    <w:r w:rsidR="000A633F" w:rsidRPr="004768C6">
                      <w:rPr>
                        <w:rFonts w:eastAsia="Barlow"/>
                        <w:i/>
                      </w:rPr>
                      <w:t>Vorstandssprecher</w:t>
                    </w:r>
                  </w:p>
                  <w:p w:rsidR="00864B1D" w:rsidRPr="004768C6" w:rsidRDefault="00864B1D" w:rsidP="000A633F">
                    <w:pPr>
                      <w:pStyle w:val="side"/>
                      <w:rPr>
                        <w:rFonts w:eastAsia="Barlow"/>
                      </w:rPr>
                    </w:pPr>
                    <w:r w:rsidRPr="006C1E3F">
                      <w:rPr>
                        <w:rFonts w:eastAsia="Barlow"/>
                      </w:rPr>
                      <w:t>Dr. Merle Emre</w:t>
                    </w:r>
                    <w:r>
                      <w:rPr>
                        <w:rFonts w:eastAsia="Barlow"/>
                      </w:rPr>
                      <w:br/>
                    </w:r>
                    <w:r w:rsidRPr="004768C6">
                      <w:rPr>
                        <w:rFonts w:eastAsia="Barlow"/>
                      </w:rPr>
                      <w:t xml:space="preserve">   </w:t>
                    </w:r>
                    <w:r w:rsidRPr="004768C6">
                      <w:rPr>
                        <w:rFonts w:eastAsia="Barlow"/>
                        <w:i/>
                      </w:rPr>
                      <w:t>Vorst</w:t>
                    </w:r>
                    <w:r>
                      <w:rPr>
                        <w:rFonts w:eastAsia="Barlow"/>
                        <w:i/>
                      </w:rPr>
                      <w:t>ändin</w:t>
                    </w:r>
                    <w:r w:rsidRPr="004768C6">
                      <w:rPr>
                        <w:rFonts w:eastAsia="Barlow"/>
                        <w:i/>
                      </w:rPr>
                      <w:t xml:space="preserve"> für </w:t>
                    </w:r>
                    <w:r>
                      <w:rPr>
                        <w:rFonts w:eastAsia="Barlow"/>
                        <w:i/>
                      </w:rPr>
                      <w:t>Wissens</w:t>
                    </w:r>
                    <w:r w:rsidRPr="004768C6">
                      <w:rPr>
                        <w:rFonts w:eastAsia="Barlow"/>
                        <w:i/>
                      </w:rPr>
                      <w:t>transfer</w:t>
                    </w:r>
                    <w:bookmarkStart w:id="1" w:name="_GoBack"/>
                    <w:bookmarkEnd w:id="1"/>
                  </w:p>
                  <w:p w:rsidR="00D344FF" w:rsidRPr="004768C6" w:rsidRDefault="000A633F" w:rsidP="000A633F">
                    <w:pPr>
                      <w:pStyle w:val="side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 xml:space="preserve">Prof. Dr. med. habil. Jacques </w:t>
                    </w:r>
                    <w:proofErr w:type="spellStart"/>
                    <w:r w:rsidRPr="004768C6">
                      <w:rPr>
                        <w:rFonts w:eastAsia="Barlow"/>
                      </w:rPr>
                      <w:t>Rohayem</w:t>
                    </w:r>
                    <w:proofErr w:type="spellEnd"/>
                    <w:r w:rsidRPr="004768C6">
                      <w:rPr>
                        <w:rFonts w:eastAsia="Barlow"/>
                      </w:rPr>
                      <w:br/>
                      <w:t xml:space="preserve">   </w:t>
                    </w:r>
                    <w:r w:rsidRPr="004768C6">
                      <w:rPr>
                        <w:rFonts w:eastAsia="Barlow"/>
                        <w:i/>
                      </w:rPr>
                      <w:t>Vorstand für Technologietransfer</w:t>
                    </w:r>
                  </w:p>
                  <w:p w:rsidR="00E21B32" w:rsidRPr="004768C6" w:rsidRDefault="00E21B32" w:rsidP="00E21B32">
                    <w:pPr>
                      <w:pStyle w:val="sidetitel"/>
                    </w:pPr>
                    <w:r w:rsidRPr="004768C6">
                      <w:t>Aufsichtsratsvorsitzender</w:t>
                    </w:r>
                  </w:p>
                  <w:p w:rsidR="00E21B32" w:rsidRPr="004768C6" w:rsidRDefault="00E21B32" w:rsidP="00E21B32">
                    <w:pPr>
                      <w:pStyle w:val="side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 xml:space="preserve">Reiner </w:t>
                    </w:r>
                    <w:proofErr w:type="spellStart"/>
                    <w:r w:rsidRPr="004768C6">
                      <w:rPr>
                        <w:rFonts w:eastAsia="Barlow"/>
                      </w:rPr>
                      <w:t>Zieschank</w:t>
                    </w:r>
                    <w:proofErr w:type="spellEnd"/>
                  </w:p>
                  <w:p w:rsidR="00D344FF" w:rsidRPr="004768C6" w:rsidRDefault="00D344FF" w:rsidP="000A633F">
                    <w:pPr>
                      <w:pStyle w:val="sidetitel"/>
                    </w:pPr>
                    <w:r w:rsidRPr="004768C6">
                      <w:t>Bankverbindung</w:t>
                    </w:r>
                  </w:p>
                  <w:p w:rsidR="00D344FF" w:rsidRPr="004768C6" w:rsidRDefault="000A633F" w:rsidP="000A633F">
                    <w:pPr>
                      <w:pStyle w:val="side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>Commerzbank AG</w:t>
                    </w:r>
                    <w:r w:rsidRPr="004768C6">
                      <w:rPr>
                        <w:rFonts w:eastAsia="Barlow"/>
                      </w:rPr>
                      <w:br/>
                    </w:r>
                    <w:r w:rsidR="00D344FF" w:rsidRPr="004768C6">
                      <w:rPr>
                        <w:rFonts w:eastAsia="Barlow"/>
                      </w:rPr>
                      <w:tab/>
                      <w:t>IBAN</w:t>
                    </w:r>
                    <w:r w:rsidR="00D344FF" w:rsidRPr="004768C6">
                      <w:rPr>
                        <w:rFonts w:eastAsia="Barlow"/>
                      </w:rPr>
                      <w:tab/>
                    </w:r>
                    <w:r w:rsidRPr="004768C6">
                      <w:rPr>
                        <w:rFonts w:eastAsia="Barlow"/>
                      </w:rPr>
                      <w:t>DE79 8508 0000 0413 9550 00</w:t>
                    </w:r>
                    <w:r w:rsidR="00D344FF" w:rsidRPr="004768C6">
                      <w:rPr>
                        <w:rFonts w:eastAsia="Barlow"/>
                      </w:rPr>
                      <w:br/>
                    </w:r>
                    <w:r w:rsidR="00D344FF" w:rsidRPr="004768C6">
                      <w:rPr>
                        <w:rFonts w:eastAsia="Barlow"/>
                      </w:rPr>
                      <w:tab/>
                      <w:t>BIC</w:t>
                    </w:r>
                    <w:r w:rsidR="00D344FF" w:rsidRPr="004768C6">
                      <w:rPr>
                        <w:rFonts w:eastAsia="Barlow"/>
                      </w:rPr>
                      <w:tab/>
                    </w:r>
                    <w:r w:rsidRPr="004768C6">
                      <w:rPr>
                        <w:rFonts w:eastAsia="Barlow"/>
                      </w:rPr>
                      <w:t>DRESDEFFXXX</w:t>
                    </w:r>
                  </w:p>
                  <w:p w:rsidR="00D344FF" w:rsidRPr="004768C6" w:rsidRDefault="00D344FF" w:rsidP="00D344FF">
                    <w:pPr>
                      <w:pStyle w:val="side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ab/>
                    </w:r>
                    <w:proofErr w:type="spellStart"/>
                    <w:r w:rsidRPr="004768C6">
                      <w:rPr>
                        <w:rFonts w:eastAsia="Barlow"/>
                      </w:rPr>
                      <w:t>Steuernr</w:t>
                    </w:r>
                    <w:proofErr w:type="spellEnd"/>
                    <w:r w:rsidRPr="004768C6">
                      <w:rPr>
                        <w:rFonts w:eastAsia="Barlow"/>
                      </w:rPr>
                      <w:t>.</w:t>
                    </w:r>
                    <w:r w:rsidRPr="004768C6">
                      <w:rPr>
                        <w:rFonts w:eastAsia="Barlow"/>
                      </w:rPr>
                      <w:tab/>
                    </w:r>
                    <w:r w:rsidR="000A633F" w:rsidRPr="004768C6">
                      <w:rPr>
                        <w:rFonts w:eastAsia="Barlow"/>
                      </w:rPr>
                      <w:t>203/100/02705</w:t>
                    </w:r>
                    <w:r w:rsidRPr="004768C6">
                      <w:rPr>
                        <w:rFonts w:eastAsia="Barlow"/>
                      </w:rPr>
                      <w:br/>
                    </w:r>
                    <w:r w:rsidRPr="004768C6">
                      <w:rPr>
                        <w:rFonts w:eastAsia="Barlow"/>
                      </w:rPr>
                      <w:tab/>
                    </w:r>
                    <w:proofErr w:type="spellStart"/>
                    <w:r w:rsidRPr="004768C6">
                      <w:rPr>
                        <w:rFonts w:eastAsia="Barlow"/>
                      </w:rPr>
                      <w:t>USt-IdNr</w:t>
                    </w:r>
                    <w:proofErr w:type="spellEnd"/>
                    <w:r w:rsidRPr="004768C6">
                      <w:rPr>
                        <w:rFonts w:eastAsia="Barlow"/>
                      </w:rPr>
                      <w:t>.</w:t>
                    </w:r>
                    <w:r w:rsidRPr="004768C6">
                      <w:rPr>
                        <w:rFonts w:eastAsia="Barlow"/>
                      </w:rPr>
                      <w:tab/>
                    </w:r>
                    <w:r w:rsidR="000A633F" w:rsidRPr="004768C6">
                      <w:rPr>
                        <w:rFonts w:eastAsia="Barlow"/>
                      </w:rPr>
                      <w:t>DE209295022</w:t>
                    </w:r>
                  </w:p>
                  <w:p w:rsidR="00D344FF" w:rsidRPr="004768C6" w:rsidRDefault="00D344FF" w:rsidP="00D344FF">
                    <w:pPr>
                      <w:pStyle w:val="side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 xml:space="preserve">Amtsgericht </w:t>
                    </w:r>
                    <w:r w:rsidR="000A633F" w:rsidRPr="004768C6">
                      <w:rPr>
                        <w:rFonts w:eastAsia="Barlow"/>
                      </w:rPr>
                      <w:t>Dresden</w:t>
                    </w:r>
                    <w:r w:rsidRPr="004768C6">
                      <w:rPr>
                        <w:rFonts w:eastAsia="Barlow"/>
                      </w:rPr>
                      <w:t>, HRB 1</w:t>
                    </w:r>
                    <w:r w:rsidR="000A633F" w:rsidRPr="004768C6">
                      <w:rPr>
                        <w:rFonts w:eastAsia="Barlow"/>
                      </w:rPr>
                      <w:t>8991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D84" w:rsidRPr="004768C6" w:rsidRDefault="00321D84">
      <w:pPr>
        <w:rPr>
          <w:rFonts w:eastAsia="Barlow" w:cs="Calibri"/>
        </w:rPr>
      </w:pPr>
      <w:r w:rsidRPr="004768C6">
        <w:rPr>
          <w:rFonts w:eastAsia="Barlow" w:cs="Calibri"/>
        </w:rPr>
        <w:separator/>
      </w:r>
    </w:p>
  </w:footnote>
  <w:footnote w:type="continuationSeparator" w:id="0">
    <w:p w:rsidR="00321D84" w:rsidRPr="004768C6" w:rsidRDefault="00321D84">
      <w:pPr>
        <w:rPr>
          <w:rFonts w:eastAsia="Barlow" w:cs="Calibri"/>
        </w:rPr>
      </w:pPr>
      <w:r w:rsidRPr="004768C6">
        <w:rPr>
          <w:rFonts w:eastAsia="Barlow" w:cs="Calibri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EE1" w:rsidRDefault="002A4EE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4FF" w:rsidRPr="004768C6" w:rsidRDefault="00F44CAD">
    <w:pPr>
      <w:pStyle w:val="Kopfzeile"/>
      <w:rPr>
        <w:rFonts w:eastAsia="Barlow" w:cs="Calibri"/>
      </w:rPr>
    </w:pPr>
    <w:r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D5CDF17" wp14:editId="0EE72B9B">
              <wp:simplePos x="0" y="0"/>
              <wp:positionH relativeFrom="page">
                <wp:posOffset>4860235</wp:posOffset>
              </wp:positionH>
              <wp:positionV relativeFrom="page">
                <wp:posOffset>964097</wp:posOffset>
              </wp:positionV>
              <wp:extent cx="2674800" cy="516834"/>
              <wp:effectExtent l="0" t="0" r="5080" b="4445"/>
              <wp:wrapThrough wrapText="bothSides">
                <wp:wrapPolygon edited="0">
                  <wp:start x="0" y="0"/>
                  <wp:lineTo x="0" y="21255"/>
                  <wp:lineTo x="21538" y="21255"/>
                  <wp:lineTo x="21538" y="0"/>
                  <wp:lineTo x="0" y="0"/>
                </wp:wrapPolygon>
              </wp:wrapThrough>
              <wp:docPr id="20" name="Textfeld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4800" cy="51683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F44CAD" w:rsidRPr="004768C6" w:rsidRDefault="00317476" w:rsidP="00F44CAD">
                          <w:pPr>
                            <w:rPr>
                              <w:rFonts w:cs="Calibri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rFonts w:cs="Calibri"/>
                              <w:noProof/>
                              <w:color w:val="FFFFFF" w:themeColor="background1"/>
                            </w:rPr>
                            <w:drawing>
                              <wp:inline distT="0" distB="0" distL="0" distR="0" wp14:anchorId="2DCA0154" wp14:editId="39A1ADF6">
                                <wp:extent cx="2206800" cy="1573200"/>
                                <wp:effectExtent l="0" t="0" r="3175" b="1905"/>
                                <wp:docPr id="8" name="Grafik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TUDAG_Signet-Briefbogen.tif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06800" cy="15732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5CDF17" id="_x0000_t202" coordsize="21600,21600" o:spt="202" path="m,l,21600r21600,l21600,xe">
              <v:stroke joinstyle="miter"/>
              <v:path gradientshapeok="t" o:connecttype="rect"/>
            </v:shapetype>
            <v:shape id="Textfeld 20" o:spid="_x0000_s1028" type="#_x0000_t202" style="position:absolute;margin-left:382.7pt;margin-top:75.9pt;width:210.6pt;height:40.7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" filled="f" stroked="f" strokeweight=".5pt">
              <v:textbox inset="0,0,0,0">
                <w:txbxContent>
                  <w:p w:rsidR="00F44CAD" w:rsidRPr="004768C6" w:rsidRDefault="00317476" w:rsidP="00F44CAD">
                    <w:pPr>
                      <w:rPr>
                        <w:rFonts w:cs="Calibri"/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rFonts w:cs="Calibri"/>
                        <w:noProof/>
                        <w:color w:val="FFFFFF" w:themeColor="background1"/>
                      </w:rPr>
                      <w:drawing>
                        <wp:inline distT="0" distB="0" distL="0" distR="0" wp14:anchorId="2DCA0154" wp14:editId="39A1ADF6">
                          <wp:extent cx="2206800" cy="1573200"/>
                          <wp:effectExtent l="0" t="0" r="3175" b="1905"/>
                          <wp:docPr id="8" name="Grafik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TUDAG_Signet-Briefbogen.tif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06800" cy="1573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0A633F"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0" distR="0" simplePos="0" relativeHeight="251657216" behindDoc="0" locked="0" layoutInCell="1" allowOverlap="0" wp14:anchorId="5580A044" wp14:editId="42912B11">
              <wp:simplePos x="0" y="0"/>
              <wp:positionH relativeFrom="page">
                <wp:posOffset>5581015</wp:posOffset>
              </wp:positionH>
              <wp:positionV relativeFrom="page">
                <wp:posOffset>3755390</wp:posOffset>
              </wp:positionV>
              <wp:extent cx="1619885" cy="179705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61988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4FF" w:rsidRPr="004768C6" w:rsidRDefault="00D344FF" w:rsidP="00D344FF">
                          <w:pPr>
                            <w:rPr>
                              <w:rFonts w:eastAsia="Barlow" w:cs="Calibri"/>
                            </w:rPr>
                          </w:pPr>
                          <w:r w:rsidRPr="004768C6">
                            <w:rPr>
                              <w:rFonts w:eastAsia="Barlow" w:cs="Calibri"/>
                            </w:rPr>
                            <w:t xml:space="preserve">Seite </w: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begin"/>
                          </w:r>
                          <w:r w:rsidRPr="004768C6">
                            <w:rPr>
                              <w:rFonts w:eastAsia="Barlow" w:cs="Calibri"/>
                            </w:rPr>
                            <w:instrText xml:space="preserve"> </w:instrText>
                          </w:r>
                          <w:r w:rsidR="00556A56" w:rsidRPr="004768C6">
                            <w:rPr>
                              <w:rFonts w:eastAsia="Barlow" w:cs="Calibri"/>
                            </w:rPr>
                            <w:instrText>PAGE</w:instrText>
                          </w:r>
                          <w:r w:rsidRPr="004768C6">
                            <w:rPr>
                              <w:rFonts w:eastAsia="Barlow" w:cs="Calibri"/>
                            </w:rPr>
                            <w:instrText xml:space="preserve"> </w:instrTex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separate"/>
                          </w:r>
                          <w:r w:rsidR="00F83FA3" w:rsidRPr="004768C6">
                            <w:rPr>
                              <w:rFonts w:eastAsia="Barlow" w:cs="Calibri"/>
                              <w:noProof/>
                            </w:rPr>
                            <w:t>2</w: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end"/>
                          </w:r>
                          <w:r w:rsidRPr="004768C6">
                            <w:rPr>
                              <w:rFonts w:eastAsia="Barlow" w:cs="Calibri"/>
                            </w:rPr>
                            <w:t>/</w: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begin"/>
                          </w:r>
                          <w:r w:rsidRPr="004768C6">
                            <w:rPr>
                              <w:rFonts w:eastAsia="Barlow" w:cs="Calibri"/>
                            </w:rPr>
                            <w:instrText xml:space="preserve"> </w:instrText>
                          </w:r>
                          <w:r w:rsidR="00556A56" w:rsidRPr="004768C6">
                            <w:rPr>
                              <w:rFonts w:eastAsia="Barlow" w:cs="Calibri"/>
                            </w:rPr>
                            <w:instrText>NUMPAGES</w:instrText>
                          </w:r>
                          <w:r w:rsidRPr="004768C6">
                            <w:rPr>
                              <w:rFonts w:eastAsia="Barlow" w:cs="Calibri"/>
                            </w:rPr>
                            <w:instrText xml:space="preserve"> </w:instrTex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separate"/>
                          </w:r>
                          <w:r w:rsidR="00F83FA3" w:rsidRPr="004768C6">
                            <w:rPr>
                              <w:rFonts w:eastAsia="Barlow" w:cs="Calibri"/>
                              <w:noProof/>
                            </w:rPr>
                            <w:t>2</w:t>
                          </w:r>
                          <w:r w:rsidRPr="004768C6">
                            <w:rPr>
                              <w:rFonts w:eastAsia="Barlow" w:cs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80A044" id="Text Box 4" o:spid="_x0000_s1029" type="#_x0000_t202" style="position:absolute;margin-left:439.45pt;margin-top:295.7pt;width:127.55pt;height:14.1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" o:allowoverlap="f" filled="f" stroked="f">
              <v:path arrowok="t"/>
              <v:textbox inset="0,0,0,0">
                <w:txbxContent>
                  <w:p w:rsidR="00D344FF" w:rsidRPr="004768C6" w:rsidRDefault="00D344FF" w:rsidP="00D344FF">
                    <w:pPr>
                      <w:rPr>
                        <w:rFonts w:eastAsia="Barlow" w:cs="Calibri"/>
                      </w:rPr>
                    </w:pPr>
                    <w:r w:rsidRPr="004768C6">
                      <w:rPr>
                        <w:rFonts w:eastAsia="Barlow" w:cs="Calibri"/>
                      </w:rPr>
                      <w:t xml:space="preserve">Seite </w:t>
                    </w:r>
                    <w:r w:rsidRPr="004768C6">
                      <w:rPr>
                        <w:rFonts w:eastAsia="Barlow" w:cs="Calibri"/>
                      </w:rPr>
                      <w:fldChar w:fldCharType="begin"/>
                    </w:r>
                    <w:r w:rsidRPr="004768C6">
                      <w:rPr>
                        <w:rFonts w:eastAsia="Barlow" w:cs="Calibri"/>
                      </w:rPr>
                      <w:instrText xml:space="preserve"> </w:instrText>
                    </w:r>
                    <w:r w:rsidR="00556A56" w:rsidRPr="004768C6">
                      <w:rPr>
                        <w:rFonts w:eastAsia="Barlow" w:cs="Calibri"/>
                      </w:rPr>
                      <w:instrText>PAGE</w:instrText>
                    </w:r>
                    <w:r w:rsidRPr="004768C6">
                      <w:rPr>
                        <w:rFonts w:eastAsia="Barlow" w:cs="Calibri"/>
                      </w:rPr>
                      <w:instrText xml:space="preserve"> </w:instrText>
                    </w:r>
                    <w:r w:rsidRPr="004768C6">
                      <w:rPr>
                        <w:rFonts w:eastAsia="Barlow" w:cs="Calibri"/>
                      </w:rPr>
                      <w:fldChar w:fldCharType="separate"/>
                    </w:r>
                    <w:r w:rsidR="00F83FA3" w:rsidRPr="004768C6">
                      <w:rPr>
                        <w:rFonts w:eastAsia="Barlow" w:cs="Calibri"/>
                        <w:noProof/>
                      </w:rPr>
                      <w:t>2</w:t>
                    </w:r>
                    <w:r w:rsidRPr="004768C6">
                      <w:rPr>
                        <w:rFonts w:eastAsia="Barlow" w:cs="Calibri"/>
                      </w:rPr>
                      <w:fldChar w:fldCharType="end"/>
                    </w:r>
                    <w:r w:rsidRPr="004768C6">
                      <w:rPr>
                        <w:rFonts w:eastAsia="Barlow" w:cs="Calibri"/>
                      </w:rPr>
                      <w:t>/</w:t>
                    </w:r>
                    <w:r w:rsidRPr="004768C6">
                      <w:rPr>
                        <w:rFonts w:eastAsia="Barlow" w:cs="Calibri"/>
                      </w:rPr>
                      <w:fldChar w:fldCharType="begin"/>
                    </w:r>
                    <w:r w:rsidRPr="004768C6">
                      <w:rPr>
                        <w:rFonts w:eastAsia="Barlow" w:cs="Calibri"/>
                      </w:rPr>
                      <w:instrText xml:space="preserve"> </w:instrText>
                    </w:r>
                    <w:r w:rsidR="00556A56" w:rsidRPr="004768C6">
                      <w:rPr>
                        <w:rFonts w:eastAsia="Barlow" w:cs="Calibri"/>
                      </w:rPr>
                      <w:instrText>NUMPAGES</w:instrText>
                    </w:r>
                    <w:r w:rsidRPr="004768C6">
                      <w:rPr>
                        <w:rFonts w:eastAsia="Barlow" w:cs="Calibri"/>
                      </w:rPr>
                      <w:instrText xml:space="preserve"> </w:instrText>
                    </w:r>
                    <w:r w:rsidRPr="004768C6">
                      <w:rPr>
                        <w:rFonts w:eastAsia="Barlow" w:cs="Calibri"/>
                      </w:rPr>
                      <w:fldChar w:fldCharType="separate"/>
                    </w:r>
                    <w:r w:rsidR="00F83FA3" w:rsidRPr="004768C6">
                      <w:rPr>
                        <w:rFonts w:eastAsia="Barlow" w:cs="Calibri"/>
                        <w:noProof/>
                      </w:rPr>
                      <w:t>2</w:t>
                    </w:r>
                    <w:r w:rsidRPr="004768C6">
                      <w:rPr>
                        <w:rFonts w:eastAsia="Barlow" w:cs="Calibri"/>
                      </w:rP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4FF" w:rsidRPr="004768C6" w:rsidRDefault="004768C6" w:rsidP="00D344FF">
    <w:pPr>
      <w:pStyle w:val="Kopfzeile"/>
      <w:rPr>
        <w:rFonts w:eastAsia="Barlow" w:cs="Calibri"/>
      </w:rPr>
    </w:pPr>
    <w:r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2E0743" wp14:editId="3ED9783F">
              <wp:simplePos x="0" y="0"/>
              <wp:positionH relativeFrom="page">
                <wp:posOffset>4861560</wp:posOffset>
              </wp:positionH>
              <wp:positionV relativeFrom="page">
                <wp:posOffset>960120</wp:posOffset>
              </wp:positionV>
              <wp:extent cx="2675890" cy="1589405"/>
              <wp:effectExtent l="0" t="0" r="3810" b="0"/>
              <wp:wrapThrough wrapText="bothSides">
                <wp:wrapPolygon edited="0">
                  <wp:start x="0" y="0"/>
                  <wp:lineTo x="0" y="21402"/>
                  <wp:lineTo x="21528" y="21402"/>
                  <wp:lineTo x="21528" y="0"/>
                  <wp:lineTo x="0" y="0"/>
                </wp:wrapPolygon>
              </wp:wrapThrough>
              <wp:docPr id="11" name="Textfeld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75890" cy="15894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768C6" w:rsidRPr="004768C6" w:rsidRDefault="00317476">
                          <w:pPr>
                            <w:rPr>
                              <w:rFonts w:cs="Calibri"/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rFonts w:cs="Calibri"/>
                              <w:noProof/>
                              <w:color w:val="FFFFFF" w:themeColor="background1"/>
                            </w:rPr>
                            <w:drawing>
                              <wp:inline distT="0" distB="0" distL="0" distR="0" wp14:anchorId="0A9B83EC" wp14:editId="0B20A824">
                                <wp:extent cx="2206800" cy="1573200"/>
                                <wp:effectExtent l="0" t="0" r="3175" b="1905"/>
                                <wp:docPr id="7" name="Grafik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TUDAG_Signet-Briefbogen.tif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06800" cy="15732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2E0743" id="_x0000_t202" coordsize="21600,21600" o:spt="202" path="m,l,21600r21600,l21600,xe">
              <v:stroke joinstyle="miter"/>
              <v:path gradientshapeok="t" o:connecttype="rect"/>
            </v:shapetype>
            <v:shape id="Textfeld 11" o:spid="_x0000_s1030" type="#_x0000_t202" style="position:absolute;margin-left:382.8pt;margin-top:75.6pt;width:210.7pt;height:125.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" filled="f" stroked="f" strokeweight=".5pt">
              <v:textbox inset="0,0,0,0">
                <w:txbxContent>
                  <w:p w:rsidR="004768C6" w:rsidRPr="004768C6" w:rsidRDefault="00317476">
                    <w:pPr>
                      <w:rPr>
                        <w:rFonts w:cs="Calibri"/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rFonts w:cs="Calibri"/>
                        <w:noProof/>
                        <w:color w:val="FFFFFF" w:themeColor="background1"/>
                      </w:rPr>
                      <w:drawing>
                        <wp:inline distT="0" distB="0" distL="0" distR="0" wp14:anchorId="0A9B83EC" wp14:editId="0B20A824">
                          <wp:extent cx="2206800" cy="1573200"/>
                          <wp:effectExtent l="0" t="0" r="3175" b="1905"/>
                          <wp:docPr id="7" name="Grafik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TUDAG_Signet-Briefbogen.tif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06800" cy="1573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0A633F"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E6D9BC" wp14:editId="2E3BDAC3">
              <wp:simplePos x="0" y="0"/>
              <wp:positionH relativeFrom="page">
                <wp:posOffset>5454650</wp:posOffset>
              </wp:positionH>
              <wp:positionV relativeFrom="page">
                <wp:posOffset>4111625</wp:posOffset>
              </wp:positionV>
              <wp:extent cx="1746250" cy="2134870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6250" cy="2134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3032" w:rsidRPr="004768C6" w:rsidRDefault="002A4EE1" w:rsidP="00B33032">
                          <w:pPr>
                            <w:pStyle w:val="sidekontakt"/>
                            <w:ind w:left="200"/>
                            <w:rPr>
                              <w:rFonts w:eastAsia="Barlow"/>
                            </w:rPr>
                          </w:pPr>
                          <w:r>
                            <w:rPr>
                              <w:rFonts w:eastAsia="Barlow"/>
                              <w:b/>
                              <w:color w:val="1B3358" w:themeColor="text2"/>
                            </w:rPr>
                            <w:t>Ihr Name</w:t>
                          </w:r>
                          <w:r w:rsidR="00B33032" w:rsidRPr="004768C6">
                            <w:rPr>
                              <w:rFonts w:eastAsia="Barlow"/>
                            </w:rPr>
                            <w:br/>
                          </w:r>
                          <w:r w:rsidR="00B33032" w:rsidRPr="004768C6">
                            <w:rPr>
                              <w:rFonts w:eastAsia="Barlow"/>
                            </w:rPr>
                            <w:br/>
                            <w:t>Freiberger Str. 37</w:t>
                          </w:r>
                          <w:r w:rsidR="00B33032" w:rsidRPr="004768C6">
                            <w:rPr>
                              <w:rFonts w:eastAsia="Barlow"/>
                            </w:rPr>
                            <w:br/>
                          </w:r>
                          <w:r>
                            <w:rPr>
                              <w:rFonts w:eastAsia="Barlow"/>
                            </w:rPr>
                            <w:t>01067</w:t>
                          </w:r>
                          <w:r w:rsidR="00B33032" w:rsidRPr="004768C6">
                            <w:rPr>
                              <w:rFonts w:eastAsia="Barlow"/>
                            </w:rPr>
                            <w:t xml:space="preserve"> </w:t>
                          </w:r>
                          <w:r>
                            <w:rPr>
                              <w:rFonts w:eastAsia="Barlow"/>
                            </w:rPr>
                            <w:t>Dresden</w:t>
                          </w:r>
                        </w:p>
                        <w:p w:rsidR="00B33032" w:rsidRPr="004768C6" w:rsidRDefault="004768C6" w:rsidP="00B33032">
                          <w:pPr>
                            <w:pStyle w:val="sidekontakt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Style w:val="TFsidekontakt"/>
                              <w:w w:val="50"/>
                            </w:rPr>
                            <w:t xml:space="preserve"> </w:t>
                          </w:r>
                          <w:r w:rsidR="00B33032" w:rsidRPr="004768C6">
                            <w:rPr>
                              <w:rStyle w:val="TFsidekontakt"/>
                            </w:rPr>
                            <w:t>T</w:t>
                          </w:r>
                          <w:r w:rsidR="00B33032" w:rsidRPr="004768C6">
                            <w:rPr>
                              <w:rFonts w:eastAsia="Barlow"/>
                              <w:b/>
                              <w:color w:val="7F7F7F" w:themeColor="text1" w:themeTint="80"/>
                            </w:rPr>
                            <w:tab/>
                          </w:r>
                          <w:r w:rsidR="00B33032" w:rsidRPr="004768C6">
                            <w:rPr>
                              <w:rFonts w:eastAsia="Barlow"/>
                            </w:rPr>
                            <w:t>+49 351 40 470-</w:t>
                          </w:r>
                          <w:r w:rsidR="002A4EE1">
                            <w:rPr>
                              <w:rFonts w:eastAsia="Barlow"/>
                            </w:rPr>
                            <w:t>xxx</w:t>
                          </w:r>
                          <w:r w:rsidR="00B33032" w:rsidRPr="004768C6">
                            <w:rPr>
                              <w:rFonts w:eastAsia="Barlow"/>
                            </w:rPr>
                            <w:br/>
                          </w:r>
                          <w:r w:rsidR="00B33032" w:rsidRPr="004768C6">
                            <w:rPr>
                              <w:rStyle w:val="TFsidekontakt"/>
                              <w:rFonts w:eastAsia="Barlow"/>
                            </w:rPr>
                            <w:t>M</w:t>
                          </w:r>
                          <w:r w:rsidR="00B33032" w:rsidRPr="004768C6">
                            <w:rPr>
                              <w:rFonts w:eastAsia="Barlow"/>
                            </w:rPr>
                            <w:tab/>
                            <w:t>+49 1</w:t>
                          </w:r>
                          <w:r w:rsidR="002A4EE1">
                            <w:rPr>
                              <w:rFonts w:eastAsia="Barlow"/>
                            </w:rPr>
                            <w:t>xx</w:t>
                          </w:r>
                          <w:r w:rsidR="00B33032" w:rsidRPr="004768C6">
                            <w:rPr>
                              <w:rFonts w:eastAsia="Barlow"/>
                            </w:rPr>
                            <w:t xml:space="preserve"> </w:t>
                          </w:r>
                          <w:proofErr w:type="spellStart"/>
                          <w:r w:rsidR="002A4EE1">
                            <w:rPr>
                              <w:rFonts w:eastAsia="Barlow"/>
                            </w:rPr>
                            <w:t>yyy</w:t>
                          </w:r>
                          <w:proofErr w:type="spellEnd"/>
                          <w:r w:rsidR="002A4EE1">
                            <w:rPr>
                              <w:rFonts w:eastAsia="Barlow"/>
                            </w:rPr>
                            <w:t xml:space="preserve"> </w:t>
                          </w:r>
                          <w:proofErr w:type="spellStart"/>
                          <w:r w:rsidR="002A4EE1">
                            <w:rPr>
                              <w:rFonts w:eastAsia="Barlow"/>
                            </w:rPr>
                            <w:t>yyy</w:t>
                          </w:r>
                          <w:proofErr w:type="spellEnd"/>
                          <w:r w:rsidR="002A4EE1">
                            <w:rPr>
                              <w:rFonts w:eastAsia="Barlow"/>
                            </w:rPr>
                            <w:t xml:space="preserve"> </w:t>
                          </w:r>
                          <w:proofErr w:type="spellStart"/>
                          <w:r w:rsidR="002A4EE1">
                            <w:rPr>
                              <w:rFonts w:eastAsia="Barlow"/>
                            </w:rPr>
                            <w:t>yy</w:t>
                          </w:r>
                          <w:proofErr w:type="spellEnd"/>
                          <w:r w:rsidR="00B33032" w:rsidRPr="004768C6">
                            <w:rPr>
                              <w:rFonts w:eastAsia="Barlow"/>
                            </w:rPr>
                            <w:t xml:space="preserve"> </w:t>
                          </w:r>
                          <w:r w:rsidR="00B33032" w:rsidRPr="004768C6">
                            <w:rPr>
                              <w:rFonts w:eastAsia="Barlow"/>
                            </w:rPr>
                            <w:br/>
                          </w:r>
                          <w:r w:rsidR="00B33032" w:rsidRPr="004768C6">
                            <w:rPr>
                              <w:rStyle w:val="TFsidekontakt"/>
                              <w:rFonts w:eastAsia="Barlow"/>
                            </w:rPr>
                            <w:t>@</w:t>
                          </w:r>
                          <w:r w:rsidR="00B33032" w:rsidRPr="004768C6">
                            <w:rPr>
                              <w:rFonts w:eastAsia="Barlow"/>
                            </w:rPr>
                            <w:tab/>
                          </w:r>
                          <w:r w:rsidR="002A4EE1">
                            <w:rPr>
                              <w:rFonts w:eastAsia="Barlow"/>
                            </w:rPr>
                            <w:t>ihr.name</w:t>
                          </w:r>
                          <w:r w:rsidR="00B33032" w:rsidRPr="004768C6">
                            <w:rPr>
                              <w:rFonts w:eastAsia="Barlow"/>
                            </w:rPr>
                            <w:t>@tudag.de</w:t>
                          </w:r>
                        </w:p>
                        <w:p w:rsidR="00B33032" w:rsidRPr="004768C6" w:rsidRDefault="00B33032" w:rsidP="00B33032">
                          <w:pPr>
                            <w:pStyle w:val="sidekontakt"/>
                            <w:rPr>
                              <w:rFonts w:eastAsia="Barlow"/>
                            </w:rPr>
                          </w:pPr>
                          <w:r w:rsidRPr="004768C6">
                            <w:rPr>
                              <w:rFonts w:eastAsia="Barlow"/>
                            </w:rPr>
                            <w:tab/>
                            <w:t>TUDAG.de</w:t>
                          </w:r>
                        </w:p>
                        <w:p w:rsidR="00D344FF" w:rsidRPr="004768C6" w:rsidRDefault="00D344FF" w:rsidP="00D344FF">
                          <w:pPr>
                            <w:pStyle w:val="sidekontakt"/>
                            <w:rPr>
                              <w:rFonts w:eastAsia="Barlow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6D9BC" id="_x0000_s1031" type="#_x0000_t202" style="position:absolute;margin-left:429.5pt;margin-top:323.75pt;width:137.5pt;height:168.1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" filled="f" stroked="f">
              <v:path arrowok="t"/>
              <v:textbox inset="0,0,0,0">
                <w:txbxContent>
                  <w:p w:rsidR="00B33032" w:rsidRPr="004768C6" w:rsidRDefault="002A4EE1" w:rsidP="00B33032">
                    <w:pPr>
                      <w:pStyle w:val="sidekontakt"/>
                      <w:ind w:left="200"/>
                      <w:rPr>
                        <w:rFonts w:eastAsia="Barlow"/>
                      </w:rPr>
                    </w:pPr>
                    <w:r>
                      <w:rPr>
                        <w:rFonts w:eastAsia="Barlow"/>
                        <w:b/>
                        <w:color w:val="1B3358" w:themeColor="text2"/>
                      </w:rPr>
                      <w:t>Ihr Name</w:t>
                    </w:r>
                    <w:r w:rsidR="00B33032" w:rsidRPr="004768C6">
                      <w:rPr>
                        <w:rFonts w:eastAsia="Barlow"/>
                      </w:rPr>
                      <w:br/>
                    </w:r>
                    <w:r w:rsidR="00B33032" w:rsidRPr="004768C6">
                      <w:rPr>
                        <w:rFonts w:eastAsia="Barlow"/>
                      </w:rPr>
                      <w:br/>
                      <w:t>Freiberger Str. 37</w:t>
                    </w:r>
                    <w:r w:rsidR="00B33032" w:rsidRPr="004768C6">
                      <w:rPr>
                        <w:rFonts w:eastAsia="Barlow"/>
                      </w:rPr>
                      <w:br/>
                    </w:r>
                    <w:r>
                      <w:rPr>
                        <w:rFonts w:eastAsia="Barlow"/>
                      </w:rPr>
                      <w:t>01067</w:t>
                    </w:r>
                    <w:r w:rsidR="00B33032" w:rsidRPr="004768C6">
                      <w:rPr>
                        <w:rFonts w:eastAsia="Barlow"/>
                      </w:rPr>
                      <w:t xml:space="preserve"> </w:t>
                    </w:r>
                    <w:r>
                      <w:rPr>
                        <w:rFonts w:eastAsia="Barlow"/>
                      </w:rPr>
                      <w:t>Dresden</w:t>
                    </w:r>
                  </w:p>
                  <w:p w:rsidR="00B33032" w:rsidRPr="004768C6" w:rsidRDefault="004768C6" w:rsidP="00B33032">
                    <w:pPr>
                      <w:pStyle w:val="sidekontakt"/>
                      <w:rPr>
                        <w:rFonts w:eastAsia="Barlow"/>
                      </w:rPr>
                    </w:pPr>
                    <w:r w:rsidRPr="004768C6">
                      <w:rPr>
                        <w:rStyle w:val="TFsidekontakt"/>
                        <w:w w:val="50"/>
                      </w:rPr>
                      <w:t xml:space="preserve"> </w:t>
                    </w:r>
                    <w:r w:rsidR="00B33032" w:rsidRPr="004768C6">
                      <w:rPr>
                        <w:rStyle w:val="TFsidekontakt"/>
                      </w:rPr>
                      <w:t>T</w:t>
                    </w:r>
                    <w:r w:rsidR="00B33032" w:rsidRPr="004768C6">
                      <w:rPr>
                        <w:rFonts w:eastAsia="Barlow"/>
                        <w:b/>
                        <w:color w:val="7F7F7F" w:themeColor="text1" w:themeTint="80"/>
                      </w:rPr>
                      <w:tab/>
                    </w:r>
                    <w:r w:rsidR="00B33032" w:rsidRPr="004768C6">
                      <w:rPr>
                        <w:rFonts w:eastAsia="Barlow"/>
                      </w:rPr>
                      <w:t>+49 351 40 470-</w:t>
                    </w:r>
                    <w:r w:rsidR="002A4EE1">
                      <w:rPr>
                        <w:rFonts w:eastAsia="Barlow"/>
                      </w:rPr>
                      <w:t>xxx</w:t>
                    </w:r>
                    <w:r w:rsidR="00B33032" w:rsidRPr="004768C6">
                      <w:rPr>
                        <w:rFonts w:eastAsia="Barlow"/>
                      </w:rPr>
                      <w:br/>
                    </w:r>
                    <w:r w:rsidR="00B33032" w:rsidRPr="004768C6">
                      <w:rPr>
                        <w:rStyle w:val="TFsidekontakt"/>
                        <w:rFonts w:eastAsia="Barlow"/>
                      </w:rPr>
                      <w:t>M</w:t>
                    </w:r>
                    <w:r w:rsidR="00B33032" w:rsidRPr="004768C6">
                      <w:rPr>
                        <w:rFonts w:eastAsia="Barlow"/>
                      </w:rPr>
                      <w:tab/>
                      <w:t>+49 1</w:t>
                    </w:r>
                    <w:r w:rsidR="002A4EE1">
                      <w:rPr>
                        <w:rFonts w:eastAsia="Barlow"/>
                      </w:rPr>
                      <w:t>xx</w:t>
                    </w:r>
                    <w:r w:rsidR="00B33032" w:rsidRPr="004768C6">
                      <w:rPr>
                        <w:rFonts w:eastAsia="Barlow"/>
                      </w:rPr>
                      <w:t xml:space="preserve"> </w:t>
                    </w:r>
                    <w:proofErr w:type="spellStart"/>
                    <w:r w:rsidR="002A4EE1">
                      <w:rPr>
                        <w:rFonts w:eastAsia="Barlow"/>
                      </w:rPr>
                      <w:t>yyy</w:t>
                    </w:r>
                    <w:proofErr w:type="spellEnd"/>
                    <w:r w:rsidR="002A4EE1">
                      <w:rPr>
                        <w:rFonts w:eastAsia="Barlow"/>
                      </w:rPr>
                      <w:t xml:space="preserve"> </w:t>
                    </w:r>
                    <w:proofErr w:type="spellStart"/>
                    <w:r w:rsidR="002A4EE1">
                      <w:rPr>
                        <w:rFonts w:eastAsia="Barlow"/>
                      </w:rPr>
                      <w:t>yyy</w:t>
                    </w:r>
                    <w:proofErr w:type="spellEnd"/>
                    <w:r w:rsidR="002A4EE1">
                      <w:rPr>
                        <w:rFonts w:eastAsia="Barlow"/>
                      </w:rPr>
                      <w:t xml:space="preserve"> </w:t>
                    </w:r>
                    <w:proofErr w:type="spellStart"/>
                    <w:r w:rsidR="002A4EE1">
                      <w:rPr>
                        <w:rFonts w:eastAsia="Barlow"/>
                      </w:rPr>
                      <w:t>yy</w:t>
                    </w:r>
                    <w:proofErr w:type="spellEnd"/>
                    <w:r w:rsidR="00B33032" w:rsidRPr="004768C6">
                      <w:rPr>
                        <w:rFonts w:eastAsia="Barlow"/>
                      </w:rPr>
                      <w:t xml:space="preserve"> </w:t>
                    </w:r>
                    <w:r w:rsidR="00B33032" w:rsidRPr="004768C6">
                      <w:rPr>
                        <w:rFonts w:eastAsia="Barlow"/>
                      </w:rPr>
                      <w:br/>
                    </w:r>
                    <w:r w:rsidR="00B33032" w:rsidRPr="004768C6">
                      <w:rPr>
                        <w:rStyle w:val="TFsidekontakt"/>
                        <w:rFonts w:eastAsia="Barlow"/>
                      </w:rPr>
                      <w:t>@</w:t>
                    </w:r>
                    <w:r w:rsidR="00B33032" w:rsidRPr="004768C6">
                      <w:rPr>
                        <w:rFonts w:eastAsia="Barlow"/>
                      </w:rPr>
                      <w:tab/>
                    </w:r>
                    <w:r w:rsidR="002A4EE1">
                      <w:rPr>
                        <w:rFonts w:eastAsia="Barlow"/>
                      </w:rPr>
                      <w:t>ihr.name</w:t>
                    </w:r>
                    <w:r w:rsidR="00B33032" w:rsidRPr="004768C6">
                      <w:rPr>
                        <w:rFonts w:eastAsia="Barlow"/>
                      </w:rPr>
                      <w:t>@tudag.de</w:t>
                    </w:r>
                  </w:p>
                  <w:p w:rsidR="00B33032" w:rsidRPr="004768C6" w:rsidRDefault="00B33032" w:rsidP="00B33032">
                    <w:pPr>
                      <w:pStyle w:val="sidekontakt"/>
                      <w:rPr>
                        <w:rFonts w:eastAsia="Barlow"/>
                      </w:rPr>
                    </w:pPr>
                    <w:r w:rsidRPr="004768C6">
                      <w:rPr>
                        <w:rFonts w:eastAsia="Barlow"/>
                      </w:rPr>
                      <w:tab/>
                      <w:t>TUDAG.de</w:t>
                    </w:r>
                  </w:p>
                  <w:p w:rsidR="00D344FF" w:rsidRPr="004768C6" w:rsidRDefault="00D344FF" w:rsidP="00D344FF">
                    <w:pPr>
                      <w:pStyle w:val="sidekontakt"/>
                      <w:rPr>
                        <w:rFonts w:eastAsia="Barlow"/>
                      </w:rPr>
                    </w:pPr>
                  </w:p>
                </w:txbxContent>
              </v:textbox>
              <w10:wrap type="tight" anchorx="page" anchory="page"/>
            </v:shape>
          </w:pict>
        </mc:Fallback>
      </mc:AlternateContent>
    </w:r>
    <w:r w:rsidR="000A633F" w:rsidRPr="004768C6">
      <w:rPr>
        <w:rFonts w:eastAsia="Barlow" w:cs="Calibri"/>
        <w:noProof/>
        <w:lang w:eastAsia="de-D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49444008" wp14:editId="5A5960E6">
              <wp:simplePos x="0" y="0"/>
              <wp:positionH relativeFrom="page">
                <wp:posOffset>900430</wp:posOffset>
              </wp:positionH>
              <wp:positionV relativeFrom="page">
                <wp:posOffset>1818005</wp:posOffset>
              </wp:positionV>
              <wp:extent cx="2879725" cy="179705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879725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44FF" w:rsidRPr="004768C6" w:rsidRDefault="00690E69" w:rsidP="000A633F">
                          <w:pPr>
                            <w:pStyle w:val="AdressfeldAbsender"/>
                          </w:pPr>
                          <w:r w:rsidRPr="004768C6">
                            <w:rPr>
                              <w:b/>
                            </w:rPr>
                            <w:t>TUDAG</w:t>
                          </w:r>
                          <w:r w:rsidRPr="004768C6">
                            <w:t xml:space="preserve"> TU Dresden Aktiengesellschaft</w:t>
                          </w:r>
                          <w:r w:rsidR="00D344FF" w:rsidRPr="004768C6">
                            <w:t xml:space="preserve"> · </w:t>
                          </w:r>
                          <w:r w:rsidRPr="004768C6">
                            <w:t>Freiberger Str.</w:t>
                          </w:r>
                          <w:r w:rsidR="00D344FF" w:rsidRPr="004768C6">
                            <w:t xml:space="preserve"> </w:t>
                          </w:r>
                          <w:r w:rsidRPr="004768C6">
                            <w:t>37</w:t>
                          </w:r>
                          <w:r w:rsidR="00D344FF" w:rsidRPr="004768C6">
                            <w:t xml:space="preserve"> · </w:t>
                          </w:r>
                          <w:r w:rsidRPr="004768C6">
                            <w:t>01067 Dresden</w:t>
                          </w:r>
                        </w:p>
                        <w:p w:rsidR="00D344FF" w:rsidRPr="004768C6" w:rsidRDefault="00D344FF" w:rsidP="00D344FF">
                          <w:pPr>
                            <w:rPr>
                              <w:rFonts w:eastAsia="Barlow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444008" id="_x0000_s1032" type="#_x0000_t202" style="position:absolute;margin-left:70.9pt;margin-top:143.15pt;width:226.75pt;height:14.1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" filled="f" stroked="f">
              <v:path arrowok="t"/>
              <v:textbox inset="0,0,0,0">
                <w:txbxContent>
                  <w:p w:rsidR="00D344FF" w:rsidRPr="004768C6" w:rsidRDefault="00690E69" w:rsidP="000A633F">
                    <w:pPr>
                      <w:pStyle w:val="AdressfeldAbsender"/>
                    </w:pPr>
                    <w:r w:rsidRPr="004768C6">
                      <w:rPr>
                        <w:b/>
                      </w:rPr>
                      <w:t>TUDAG</w:t>
                    </w:r>
                    <w:r w:rsidRPr="004768C6">
                      <w:t xml:space="preserve"> TU Dresden Aktiengesellschaft</w:t>
                    </w:r>
                    <w:r w:rsidR="00D344FF" w:rsidRPr="004768C6">
                      <w:t xml:space="preserve"> · </w:t>
                    </w:r>
                    <w:r w:rsidRPr="004768C6">
                      <w:t>Freiberger Str.</w:t>
                    </w:r>
                    <w:r w:rsidR="00D344FF" w:rsidRPr="004768C6">
                      <w:t xml:space="preserve"> </w:t>
                    </w:r>
                    <w:r w:rsidRPr="004768C6">
                      <w:t>37</w:t>
                    </w:r>
                    <w:r w:rsidR="00D344FF" w:rsidRPr="004768C6">
                      <w:t xml:space="preserve"> · </w:t>
                    </w:r>
                    <w:r w:rsidRPr="004768C6">
                      <w:t>01067 Dresden</w:t>
                    </w:r>
                  </w:p>
                  <w:p w:rsidR="00D344FF" w:rsidRPr="004768C6" w:rsidRDefault="00D344FF" w:rsidP="00D344FF">
                    <w:pPr>
                      <w:rPr>
                        <w:rFonts w:eastAsia="Barlow" w:cs="Calibri"/>
                      </w:rPr>
                    </w:pP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BCEC4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" w:hAnsi="Courier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" w:hAnsi="Courier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A86FC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2C6AC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0418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F06AC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99E0B6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61646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C04C94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66C03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CDCB4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6B2F0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B1D"/>
    <w:rsid w:val="00093EA4"/>
    <w:rsid w:val="000A633F"/>
    <w:rsid w:val="000C4D99"/>
    <w:rsid w:val="000D6A65"/>
    <w:rsid w:val="001003E6"/>
    <w:rsid w:val="0011767A"/>
    <w:rsid w:val="001D5943"/>
    <w:rsid w:val="001E77CD"/>
    <w:rsid w:val="002357AE"/>
    <w:rsid w:val="002A4EE1"/>
    <w:rsid w:val="00317476"/>
    <w:rsid w:val="00321D84"/>
    <w:rsid w:val="004768C6"/>
    <w:rsid w:val="005233CF"/>
    <w:rsid w:val="00556A56"/>
    <w:rsid w:val="00690E69"/>
    <w:rsid w:val="0073022E"/>
    <w:rsid w:val="0082677E"/>
    <w:rsid w:val="00864B1D"/>
    <w:rsid w:val="00866131"/>
    <w:rsid w:val="008A3590"/>
    <w:rsid w:val="008A5EEB"/>
    <w:rsid w:val="00946482"/>
    <w:rsid w:val="00A343AA"/>
    <w:rsid w:val="00A71267"/>
    <w:rsid w:val="00A93BF3"/>
    <w:rsid w:val="00AF587E"/>
    <w:rsid w:val="00B31DF7"/>
    <w:rsid w:val="00B33032"/>
    <w:rsid w:val="00CB38C8"/>
    <w:rsid w:val="00CE34F6"/>
    <w:rsid w:val="00D0075F"/>
    <w:rsid w:val="00D344FF"/>
    <w:rsid w:val="00D76CE6"/>
    <w:rsid w:val="00DC0B74"/>
    <w:rsid w:val="00E21B32"/>
    <w:rsid w:val="00F17511"/>
    <w:rsid w:val="00F44CAD"/>
    <w:rsid w:val="00F83FA3"/>
    <w:rsid w:val="00F86E00"/>
    <w:rsid w:val="00FA684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7C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690E69"/>
    <w:pPr>
      <w:spacing w:line="280" w:lineRule="atLeast"/>
    </w:pPr>
    <w:rPr>
      <w:rFonts w:ascii="Barlow" w:hAnsi="Barlow"/>
      <w:sz w:val="19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A633F"/>
    <w:pPr>
      <w:keepNext/>
      <w:keepLines/>
      <w:spacing w:before="560" w:after="280"/>
      <w:outlineLvl w:val="0"/>
    </w:pPr>
    <w:rPr>
      <w:rFonts w:eastAsia="Century Gothic"/>
      <w:b/>
      <w:bCs/>
      <w:caps/>
      <w:color w:val="1B3358" w:themeColor="text2"/>
      <w:spacing w:val="20"/>
      <w:szCs w:val="32"/>
      <w:lang w:val="fr-FR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0A633F"/>
    <w:pPr>
      <w:keepNext/>
      <w:keepLines/>
      <w:spacing w:before="560" w:after="280"/>
      <w:outlineLvl w:val="1"/>
    </w:pPr>
    <w:rPr>
      <w:rFonts w:eastAsia="Century Gothic"/>
      <w:b/>
      <w:bCs/>
      <w:color w:val="1B3358" w:themeColor="text2"/>
      <w:szCs w:val="26"/>
      <w:lang w:val="en-GB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33032"/>
    <w:pPr>
      <w:keepNext/>
      <w:keepLines/>
      <w:spacing w:before="280" w:after="280"/>
      <w:outlineLvl w:val="2"/>
    </w:pPr>
    <w:rPr>
      <w:rFonts w:ascii="Barlow Medium" w:eastAsia="Century Gothic" w:hAnsi="Barlow Medium"/>
      <w:bCs/>
      <w:color w:val="1B3358" w:themeColor="text2"/>
      <w:lang w:val="en-GB"/>
    </w:rPr>
  </w:style>
  <w:style w:type="paragraph" w:styleId="berschrift4">
    <w:name w:val="heading 4"/>
    <w:basedOn w:val="Standard"/>
    <w:next w:val="Standard"/>
    <w:link w:val="berschrift4Zchn"/>
    <w:unhideWhenUsed/>
    <w:qFormat/>
    <w:rsid w:val="004768C6"/>
    <w:pPr>
      <w:keepNext/>
      <w:keepLines/>
      <w:spacing w:before="280" w:after="140"/>
      <w:outlineLvl w:val="3"/>
    </w:pPr>
    <w:rPr>
      <w:rFonts w:eastAsia="Century Gothic"/>
      <w:bCs/>
      <w:color w:val="1B3358" w:themeColor="text2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A633F"/>
    <w:rPr>
      <w:rFonts w:ascii="Barlow" w:eastAsia="Century Gothic" w:hAnsi="Barlow"/>
      <w:b/>
      <w:bCs/>
      <w:caps/>
      <w:color w:val="1B3358" w:themeColor="text2"/>
      <w:spacing w:val="20"/>
      <w:sz w:val="19"/>
      <w:szCs w:val="32"/>
      <w:lang w:val="fr-FR" w:eastAsia="en-US"/>
    </w:rPr>
  </w:style>
  <w:style w:type="paragraph" w:styleId="Kopfzeile">
    <w:name w:val="header"/>
    <w:basedOn w:val="Standard"/>
    <w:link w:val="KopfzeileZchn"/>
    <w:uiPriority w:val="99"/>
    <w:unhideWhenUsed/>
    <w:rsid w:val="001E77C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E77CD"/>
  </w:style>
  <w:style w:type="paragraph" w:styleId="Fuzeile">
    <w:name w:val="footer"/>
    <w:basedOn w:val="Standard"/>
    <w:link w:val="FuzeileZchn"/>
    <w:uiPriority w:val="99"/>
    <w:unhideWhenUsed/>
    <w:rsid w:val="001E77C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E77CD"/>
  </w:style>
  <w:style w:type="paragraph" w:styleId="Anrede">
    <w:name w:val="Salutation"/>
    <w:basedOn w:val="Standard"/>
    <w:next w:val="Standard"/>
    <w:link w:val="AnredeZchn"/>
    <w:uiPriority w:val="99"/>
    <w:rsid w:val="00690E69"/>
    <w:pPr>
      <w:widowControl w:val="0"/>
      <w:autoSpaceDE w:val="0"/>
      <w:autoSpaceDN w:val="0"/>
      <w:adjustRightInd w:val="0"/>
      <w:spacing w:before="280" w:after="280"/>
      <w:textAlignment w:val="center"/>
    </w:pPr>
    <w:rPr>
      <w:rFonts w:cs="Barlow"/>
      <w:i/>
      <w:color w:val="000000"/>
      <w:szCs w:val="19"/>
    </w:rPr>
  </w:style>
  <w:style w:type="character" w:customStyle="1" w:styleId="AnredeZchn">
    <w:name w:val="Anrede Zchn"/>
    <w:basedOn w:val="Absatz-Standardschriftart"/>
    <w:link w:val="Anrede"/>
    <w:uiPriority w:val="99"/>
    <w:rsid w:val="00690E69"/>
    <w:rPr>
      <w:rFonts w:ascii="Barlow" w:hAnsi="Barlow" w:cs="Barlow"/>
      <w:i/>
      <w:color w:val="000000"/>
      <w:sz w:val="19"/>
      <w:szCs w:val="19"/>
      <w:lang w:eastAsia="en-US"/>
    </w:rPr>
  </w:style>
  <w:style w:type="paragraph" w:customStyle="1" w:styleId="Gru">
    <w:name w:val="Gruß"/>
    <w:basedOn w:val="Standard"/>
    <w:qFormat/>
    <w:rsid w:val="00F86E00"/>
    <w:pPr>
      <w:spacing w:before="280"/>
    </w:pPr>
    <w:rPr>
      <w:i/>
    </w:rPr>
  </w:style>
  <w:style w:type="paragraph" w:customStyle="1" w:styleId="Absender">
    <w:name w:val="Absender"/>
    <w:basedOn w:val="Standard"/>
    <w:qFormat/>
    <w:rsid w:val="000A633F"/>
    <w:pPr>
      <w:spacing w:before="840"/>
    </w:pPr>
    <w:rPr>
      <w:rFonts w:eastAsia="Barlow" w:cs="Barlow"/>
      <w:b/>
      <w:bCs/>
      <w:color w:val="1B3358" w:themeColor="text2"/>
    </w:rPr>
  </w:style>
  <w:style w:type="paragraph" w:customStyle="1" w:styleId="AbsenderFunktion">
    <w:name w:val="Absender_Funktion"/>
    <w:basedOn w:val="Standard"/>
    <w:qFormat/>
    <w:rsid w:val="000A633F"/>
    <w:rPr>
      <w:rFonts w:eastAsia="Barlow" w:cs="Barlow"/>
      <w:i/>
      <w:iCs/>
      <w:color w:val="7F7F7F" w:themeColor="text1" w:themeTint="8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A633F"/>
    <w:rPr>
      <w:rFonts w:ascii="Barlow" w:eastAsia="Century Gothic" w:hAnsi="Barlow"/>
      <w:b/>
      <w:bCs/>
      <w:color w:val="1B3358" w:themeColor="text2"/>
      <w:sz w:val="19"/>
      <w:szCs w:val="26"/>
      <w:lang w:val="en-GB" w:eastAsia="en-US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33032"/>
    <w:rPr>
      <w:rFonts w:ascii="Barlow Medium" w:eastAsia="Century Gothic" w:hAnsi="Barlow Medium"/>
      <w:bCs/>
      <w:color w:val="1B3358" w:themeColor="text2"/>
      <w:sz w:val="19"/>
      <w:szCs w:val="24"/>
      <w:lang w:val="en-GB" w:eastAsia="en-US"/>
    </w:rPr>
  </w:style>
  <w:style w:type="paragraph" w:customStyle="1" w:styleId="StandardAbstandunten">
    <w:name w:val="Standard Abstand unten"/>
    <w:basedOn w:val="Standard"/>
    <w:qFormat/>
    <w:rsid w:val="008A473F"/>
    <w:pPr>
      <w:spacing w:after="140"/>
    </w:pPr>
  </w:style>
  <w:style w:type="paragraph" w:customStyle="1" w:styleId="AdressfeldAbsender">
    <w:name w:val="Adressfeld Absender"/>
    <w:basedOn w:val="Standard"/>
    <w:qFormat/>
    <w:rsid w:val="000A633F"/>
    <w:pPr>
      <w:widowControl w:val="0"/>
      <w:autoSpaceDE w:val="0"/>
      <w:autoSpaceDN w:val="0"/>
      <w:adjustRightInd w:val="0"/>
      <w:textAlignment w:val="center"/>
    </w:pPr>
    <w:rPr>
      <w:rFonts w:eastAsia="Barlow" w:cs="Barlow"/>
      <w:color w:val="1B3358" w:themeColor="text2"/>
      <w:sz w:val="14"/>
      <w:szCs w:val="14"/>
    </w:rPr>
  </w:style>
  <w:style w:type="paragraph" w:customStyle="1" w:styleId="sidekontakt">
    <w:name w:val="side_kontakt"/>
    <w:basedOn w:val="Standard"/>
    <w:uiPriority w:val="99"/>
    <w:rsid w:val="00612E7F"/>
    <w:pPr>
      <w:widowControl w:val="0"/>
      <w:tabs>
        <w:tab w:val="left" w:pos="200"/>
      </w:tabs>
      <w:autoSpaceDE w:val="0"/>
      <w:autoSpaceDN w:val="0"/>
      <w:adjustRightInd w:val="0"/>
      <w:spacing w:after="140"/>
      <w:textAlignment w:val="center"/>
    </w:pPr>
    <w:rPr>
      <w:rFonts w:cs="Barlow"/>
      <w:color w:val="000000"/>
      <w:szCs w:val="19"/>
    </w:rPr>
  </w:style>
  <w:style w:type="character" w:customStyle="1" w:styleId="pfeilsidekontaktwingdings3">
    <w:name w:val="pfeil side_kontakt wingdings 3"/>
    <w:uiPriority w:val="99"/>
    <w:rsid w:val="002F67D4"/>
    <w:rPr>
      <w:rFonts w:ascii="Wingdings 3" w:hAnsi="Wingdings 3" w:cs="Wingdings 3"/>
    </w:rPr>
  </w:style>
  <w:style w:type="character" w:customStyle="1" w:styleId="TFsidekontakt">
    <w:name w:val="T/F side_kontakt"/>
    <w:uiPriority w:val="99"/>
    <w:rsid w:val="004768C6"/>
    <w:rPr>
      <w:bCs/>
      <w:color w:val="7F7F7F" w:themeColor="text1" w:themeTint="80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FF0C0D"/>
    <w:rPr>
      <w:color w:val="0000FF"/>
      <w:u w:val="single"/>
    </w:rPr>
  </w:style>
  <w:style w:type="paragraph" w:customStyle="1" w:styleId="side">
    <w:name w:val="side"/>
    <w:basedOn w:val="Standard"/>
    <w:uiPriority w:val="99"/>
    <w:rsid w:val="00612E7F"/>
    <w:pPr>
      <w:widowControl w:val="0"/>
      <w:tabs>
        <w:tab w:val="right" w:pos="567"/>
        <w:tab w:val="left" w:pos="669"/>
      </w:tabs>
      <w:autoSpaceDE w:val="0"/>
      <w:autoSpaceDN w:val="0"/>
      <w:adjustRightInd w:val="0"/>
      <w:spacing w:after="70" w:line="210" w:lineRule="atLeast"/>
      <w:textAlignment w:val="center"/>
    </w:pPr>
    <w:rPr>
      <w:rFonts w:cs="Barlow"/>
      <w:color w:val="000000"/>
      <w:sz w:val="14"/>
      <w:szCs w:val="14"/>
    </w:rPr>
  </w:style>
  <w:style w:type="paragraph" w:customStyle="1" w:styleId="sidetitel">
    <w:name w:val="side_titel"/>
    <w:basedOn w:val="side"/>
    <w:next w:val="side"/>
    <w:uiPriority w:val="99"/>
    <w:rsid w:val="000A633F"/>
    <w:pPr>
      <w:tabs>
        <w:tab w:val="clear" w:pos="669"/>
        <w:tab w:val="left" w:pos="720"/>
      </w:tabs>
      <w:spacing w:after="0"/>
    </w:pPr>
    <w:rPr>
      <w:rFonts w:ascii="Barlow Medium" w:eastAsia="Barlow" w:hAnsi="Barlow Medium"/>
      <w:spacing w:val="-3"/>
    </w:rPr>
  </w:style>
  <w:style w:type="paragraph" w:customStyle="1" w:styleId="sideheader">
    <w:name w:val="side_header"/>
    <w:basedOn w:val="sidetitel"/>
    <w:uiPriority w:val="99"/>
    <w:rsid w:val="001D5B08"/>
    <w:pPr>
      <w:spacing w:after="7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B33032"/>
    <w:rPr>
      <w:color w:val="605E5C"/>
      <w:shd w:val="clear" w:color="auto" w:fill="E1DFDD"/>
    </w:rPr>
  </w:style>
  <w:style w:type="character" w:customStyle="1" w:styleId="berschrift4Zchn">
    <w:name w:val="Überschrift 4 Zchn"/>
    <w:basedOn w:val="Absatz-Standardschriftart"/>
    <w:link w:val="berschrift4"/>
    <w:rsid w:val="004768C6"/>
    <w:rPr>
      <w:rFonts w:ascii="Barlow" w:eastAsia="Century Gothic" w:hAnsi="Barlow"/>
      <w:bCs/>
      <w:color w:val="1B3358" w:themeColor="text2"/>
      <w:sz w:val="19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-Design">
  <a:themeElements>
    <a:clrScheme name="TUDAG Corporate Colors">
      <a:dk1>
        <a:srgbClr val="000000"/>
      </a:dk1>
      <a:lt1>
        <a:srgbClr val="FFFFFF"/>
      </a:lt1>
      <a:dk2>
        <a:srgbClr val="1B3358"/>
      </a:dk2>
      <a:lt2>
        <a:srgbClr val="F5F5F5"/>
      </a:lt2>
      <a:accent1>
        <a:srgbClr val="C61932"/>
      </a:accent1>
      <a:accent2>
        <a:srgbClr val="D73434"/>
      </a:accent2>
      <a:accent3>
        <a:srgbClr val="007EBD"/>
      </a:accent3>
      <a:accent4>
        <a:srgbClr val="2BA3D5"/>
      </a:accent4>
      <a:accent5>
        <a:srgbClr val="7FA634"/>
      </a:accent5>
      <a:accent6>
        <a:srgbClr val="A8C550"/>
      </a:accent6>
      <a:hlink>
        <a:srgbClr val="436C9D"/>
      </a:hlink>
      <a:folHlink>
        <a:srgbClr val="333333"/>
      </a:folHlink>
    </a:clrScheme>
    <a:fontScheme name="TUDAG Corporate Fonts">
      <a:majorFont>
        <a:latin typeface="Barlow"/>
        <a:ea typeface=""/>
        <a:cs typeface=""/>
      </a:majorFont>
      <a:minorFont>
        <a:latin typeface="Barl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TUDAG_Brief-Vorlage_v3.dotx</Template>
  <TotalTime>0</TotalTime>
  <Pages>1</Pages>
  <Words>13</Words>
  <Characters>87</Characters>
  <Application>Microsoft Office Word</Application>
  <DocSecurity>0</DocSecurity>
  <Lines>1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>Word-Briefvorlage TUDAG</vt:lpstr>
      <vt:lpstr/>
      <vt:lpstr>Überschrift 1</vt:lpstr>
      <vt:lpstr>    Überschrift 2</vt:lpstr>
      <vt:lpstr>        Überschrift 3</vt:lpstr>
      <vt:lpstr>        Überschrift 4</vt:lpstr>
    </vt:vector>
  </TitlesOfParts>
  <Manager/>
  <Company>XPDT : Marken &amp; Kommunikation</Company>
  <LinksUpToDate>false</LinksUpToDate>
  <CharactersWithSpaces>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Word-Briefvorlage TUDAG</dc:title>
  <dc:subject/>
  <dc:creator>Daniel Schmidt</dc:creator>
  <cp:keywords>Brief, Stationary, Geschäftspost, Anschreiben, Word-Template</cp:keywords>
  <dc:description/>
  <cp:lastModifiedBy>Daniel Schmidt</cp:lastModifiedBy>
  <cp:revision>1</cp:revision>
  <cp:lastPrinted>2022-07-04T13:46:00Z</cp:lastPrinted>
  <dcterms:created xsi:type="dcterms:W3CDTF">2023-02-03T17:12:00Z</dcterms:created>
  <dcterms:modified xsi:type="dcterms:W3CDTF">2023-02-03T17:14:00Z</dcterms:modified>
  <cp:category>Corporate Design</cp:category>
</cp:coreProperties>
</file>